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29BFC" w14:textId="77777777" w:rsidR="00A146C7" w:rsidRPr="00A146C7" w:rsidRDefault="00A146C7" w:rsidP="00A146C7">
      <w:pPr>
        <w:pStyle w:val="Heading1"/>
        <w:rPr>
          <w:rFonts w:ascii="Verdana" w:hAnsi="Verdana"/>
        </w:rPr>
      </w:pPr>
      <w:r w:rsidRPr="00A146C7">
        <w:rPr>
          <w:rFonts w:ascii="Verdana" w:hAnsi="Verdana"/>
        </w:rPr>
        <w:t>Business Impact Quantification Calculator</w:t>
      </w:r>
    </w:p>
    <w:p w14:paraId="4826FDEB" w14:textId="77777777" w:rsidR="00A146C7" w:rsidRPr="00A146C7" w:rsidRDefault="00A146C7" w:rsidP="00A146C7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A146C7">
        <w:rPr>
          <w:rFonts w:ascii="Verdana" w:hAnsi="Verdana"/>
          <w:b/>
          <w:bCs/>
        </w:rPr>
        <w:t>PURPOSE:</w:t>
      </w:r>
      <w:r w:rsidRPr="00A146C7">
        <w:rPr>
          <w:rFonts w:ascii="Verdana" w:hAnsi="Verdana"/>
        </w:rPr>
        <w:t xml:space="preserve"> Provides a structured method for estimating and communicating the potential business costs of security incidents in financial terms that resonate with executives.</w:t>
      </w:r>
    </w:p>
    <w:p w14:paraId="1AE80561" w14:textId="77777777" w:rsidR="00A146C7" w:rsidRPr="00A146C7" w:rsidRDefault="00A146C7" w:rsidP="00A146C7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A146C7">
        <w:rPr>
          <w:rFonts w:ascii="Verdana" w:hAnsi="Verdana"/>
          <w:b/>
          <w:bCs/>
        </w:rPr>
        <w:t xml:space="preserve">WHEN TO USE: </w:t>
      </w:r>
      <w:r w:rsidRPr="00A146C7">
        <w:rPr>
          <w:rFonts w:ascii="Verdana" w:hAnsi="Verdana"/>
        </w:rPr>
        <w:t>When preparing risk assessments, security budget justifications, or board presentations about cybersecurity risks.</w:t>
      </w:r>
    </w:p>
    <w:p w14:paraId="52230805" w14:textId="77777777" w:rsidR="00A146C7" w:rsidRPr="00A146C7" w:rsidRDefault="00A146C7" w:rsidP="00A146C7">
      <w:pPr>
        <w:pStyle w:val="Heading2"/>
        <w:rPr>
          <w:rFonts w:ascii="Verdana" w:hAnsi="Verdana"/>
        </w:rPr>
      </w:pPr>
      <w:r w:rsidRPr="00A146C7">
        <w:rPr>
          <w:rFonts w:ascii="Verdana" w:hAnsi="Verdana"/>
        </w:rPr>
        <w:t>PART 1: SCENARIO DEFINITION</w:t>
      </w:r>
    </w:p>
    <w:p w14:paraId="24F780FC" w14:textId="77777777" w:rsidR="00A146C7" w:rsidRPr="00A146C7" w:rsidRDefault="00A146C7" w:rsidP="00A146C7">
      <w:pPr>
        <w:rPr>
          <w:rFonts w:ascii="Verdana" w:hAnsi="Verdana"/>
        </w:rPr>
      </w:pPr>
      <w:r w:rsidRPr="00A146C7">
        <w:rPr>
          <w:rFonts w:ascii="Verdana" w:hAnsi="Verdana"/>
          <w:b/>
          <w:bCs/>
        </w:rPr>
        <w:t xml:space="preserve">Security Risk Scenario: </w:t>
      </w:r>
      <w:r w:rsidRPr="00A146C7">
        <w:rPr>
          <w:rFonts w:ascii="Verdana" w:hAnsi="Verdana"/>
        </w:rPr>
        <w:t>[e.g., Customer Data Breach affecting 50,000 records]</w:t>
      </w:r>
    </w:p>
    <w:p w14:paraId="461BFCDE" w14:textId="77777777" w:rsidR="00A146C7" w:rsidRPr="00A146C7" w:rsidRDefault="00A146C7" w:rsidP="00A146C7">
      <w:pPr>
        <w:rPr>
          <w:rFonts w:ascii="Verdana" w:hAnsi="Verdana"/>
        </w:rPr>
      </w:pPr>
      <w:r w:rsidRPr="00A146C7">
        <w:rPr>
          <w:rFonts w:ascii="Verdana" w:hAnsi="Verdana"/>
          <w:b/>
          <w:bCs/>
        </w:rPr>
        <w:t xml:space="preserve">Vulnerable Asset: </w:t>
      </w:r>
      <w:r w:rsidRPr="00A146C7">
        <w:rPr>
          <w:rFonts w:ascii="Verdana" w:hAnsi="Verdana"/>
        </w:rPr>
        <w:t>[e.g., Customer Database]</w:t>
      </w:r>
    </w:p>
    <w:p w14:paraId="3AC0A8C4" w14:textId="77777777" w:rsidR="00A146C7" w:rsidRPr="00A146C7" w:rsidRDefault="00A146C7" w:rsidP="00A146C7">
      <w:pPr>
        <w:rPr>
          <w:rFonts w:ascii="Verdana" w:hAnsi="Verdana"/>
        </w:rPr>
      </w:pPr>
      <w:r w:rsidRPr="00A146C7">
        <w:rPr>
          <w:rFonts w:ascii="Verdana" w:hAnsi="Verdana"/>
          <w:b/>
          <w:bCs/>
        </w:rPr>
        <w:t xml:space="preserve">Threat Vector: </w:t>
      </w:r>
      <w:r w:rsidRPr="00A146C7">
        <w:rPr>
          <w:rFonts w:ascii="Verdana" w:hAnsi="Verdana"/>
        </w:rPr>
        <w:t>[e.g., SQL Injection]</w:t>
      </w:r>
    </w:p>
    <w:p w14:paraId="0C17320F" w14:textId="77777777" w:rsidR="00A146C7" w:rsidRPr="00A146C7" w:rsidRDefault="00A146C7" w:rsidP="00A146C7">
      <w:pPr>
        <w:rPr>
          <w:rFonts w:ascii="Verdana" w:hAnsi="Verdana"/>
        </w:rPr>
      </w:pPr>
      <w:r w:rsidRPr="00A146C7">
        <w:rPr>
          <w:rFonts w:ascii="Verdana" w:hAnsi="Verdana"/>
          <w:b/>
          <w:bCs/>
        </w:rPr>
        <w:t xml:space="preserve">Affected Business Functions: </w:t>
      </w:r>
      <w:r w:rsidRPr="00A146C7">
        <w:rPr>
          <w:rFonts w:ascii="Verdana" w:hAnsi="Verdana"/>
        </w:rPr>
        <w:t>[e.g., E-Commerce, Customer Service]</w:t>
      </w:r>
    </w:p>
    <w:p w14:paraId="70E82E88" w14:textId="77777777" w:rsidR="00A146C7" w:rsidRPr="00A146C7" w:rsidRDefault="00A146C7" w:rsidP="00A146C7">
      <w:pPr>
        <w:rPr>
          <w:rFonts w:ascii="Verdana" w:hAnsi="Verdana"/>
        </w:rPr>
      </w:pPr>
    </w:p>
    <w:p w14:paraId="164E0361" w14:textId="77777777" w:rsidR="00A146C7" w:rsidRPr="00A146C7" w:rsidRDefault="00A146C7" w:rsidP="00A146C7">
      <w:pPr>
        <w:pStyle w:val="Heading2"/>
        <w:rPr>
          <w:rFonts w:ascii="Verdana" w:hAnsi="Verdana"/>
        </w:rPr>
      </w:pPr>
      <w:r w:rsidRPr="00A146C7">
        <w:rPr>
          <w:rFonts w:ascii="Verdana" w:hAnsi="Verdana"/>
        </w:rPr>
        <w:t>PART 2: DIRECT COST CALCULATION</w:t>
      </w:r>
    </w:p>
    <w:p w14:paraId="49E47056" w14:textId="77777777" w:rsidR="00A146C7" w:rsidRPr="00A146C7" w:rsidRDefault="00A146C7" w:rsidP="00A146C7">
      <w:pPr>
        <w:pStyle w:val="Heading3"/>
        <w:rPr>
          <w:rFonts w:ascii="Verdana" w:hAnsi="Verdana"/>
        </w:rPr>
      </w:pPr>
      <w:r w:rsidRPr="00A146C7">
        <w:rPr>
          <w:rFonts w:ascii="Verdana" w:hAnsi="Verdana"/>
        </w:rPr>
        <w:t>A. Incident Response Costs</w:t>
      </w:r>
    </w:p>
    <w:p w14:paraId="5BB673C0" w14:textId="77777777" w:rsidR="00A146C7" w:rsidRPr="00A146C7" w:rsidRDefault="00A146C7" w:rsidP="00A146C7">
      <w:pPr>
        <w:rPr>
          <w:rFonts w:ascii="Verdana" w:hAnsi="Verdana"/>
        </w:rPr>
      </w:pPr>
      <w:r w:rsidRPr="00A146C7">
        <w:rPr>
          <w:rFonts w:ascii="Verdana" w:hAnsi="Verdana"/>
        </w:rPr>
        <w:t xml:space="preserve">   Forensic Investigation: $________</w:t>
      </w:r>
    </w:p>
    <w:p w14:paraId="018364CB" w14:textId="77777777" w:rsidR="00A146C7" w:rsidRPr="00A146C7" w:rsidRDefault="00A146C7" w:rsidP="00A146C7">
      <w:pPr>
        <w:rPr>
          <w:rFonts w:ascii="Verdana" w:hAnsi="Verdana"/>
        </w:rPr>
      </w:pPr>
      <w:r w:rsidRPr="00A146C7">
        <w:rPr>
          <w:rFonts w:ascii="Verdana" w:hAnsi="Verdana"/>
        </w:rPr>
        <w:t xml:space="preserve">   Technical Remediation: $________</w:t>
      </w:r>
    </w:p>
    <w:p w14:paraId="28BE83A2" w14:textId="77777777" w:rsidR="00A146C7" w:rsidRPr="00A146C7" w:rsidRDefault="00A146C7" w:rsidP="00A146C7">
      <w:pPr>
        <w:rPr>
          <w:rFonts w:ascii="Verdana" w:hAnsi="Verdana"/>
        </w:rPr>
      </w:pPr>
      <w:r w:rsidRPr="00A146C7">
        <w:rPr>
          <w:rFonts w:ascii="Verdana" w:hAnsi="Verdana"/>
        </w:rPr>
        <w:t xml:space="preserve">   Security Improvements: $________</w:t>
      </w:r>
    </w:p>
    <w:p w14:paraId="2FCCA70F" w14:textId="77777777" w:rsidR="00A146C7" w:rsidRPr="00A146C7" w:rsidRDefault="00A146C7" w:rsidP="00A146C7">
      <w:pPr>
        <w:rPr>
          <w:rFonts w:ascii="Verdana" w:hAnsi="Verdana"/>
        </w:rPr>
      </w:pPr>
      <w:r w:rsidRPr="00A146C7">
        <w:rPr>
          <w:rFonts w:ascii="Verdana" w:hAnsi="Verdana"/>
        </w:rPr>
        <w:t xml:space="preserve">   Subtotal A: $________</w:t>
      </w:r>
    </w:p>
    <w:p w14:paraId="5931BB2F" w14:textId="77777777" w:rsidR="00A146C7" w:rsidRPr="00A146C7" w:rsidRDefault="00A146C7" w:rsidP="00A146C7">
      <w:pPr>
        <w:rPr>
          <w:rFonts w:ascii="Verdana" w:hAnsi="Verdana"/>
        </w:rPr>
      </w:pPr>
    </w:p>
    <w:p w14:paraId="63E6DC44" w14:textId="77777777" w:rsidR="00A146C7" w:rsidRPr="00A146C7" w:rsidRDefault="00A146C7" w:rsidP="00A146C7">
      <w:pPr>
        <w:pStyle w:val="Heading3"/>
        <w:rPr>
          <w:rFonts w:ascii="Verdana" w:hAnsi="Verdana"/>
        </w:rPr>
      </w:pPr>
      <w:r w:rsidRPr="00A146C7">
        <w:rPr>
          <w:rFonts w:ascii="Verdana" w:hAnsi="Verdana"/>
        </w:rPr>
        <w:t>B. Notification &amp; Customer Protection</w:t>
      </w:r>
    </w:p>
    <w:p w14:paraId="2A9D0B4D" w14:textId="77777777" w:rsidR="00A146C7" w:rsidRPr="00A146C7" w:rsidRDefault="00A146C7" w:rsidP="00A146C7">
      <w:pPr>
        <w:rPr>
          <w:rFonts w:ascii="Verdana" w:hAnsi="Verdana"/>
        </w:rPr>
      </w:pPr>
      <w:r w:rsidRPr="00A146C7">
        <w:rPr>
          <w:rFonts w:ascii="Verdana" w:hAnsi="Verdana"/>
        </w:rPr>
        <w:t xml:space="preserve">   Customer Notifications: $________ ($_____ per affected individual × _____ individuals)</w:t>
      </w:r>
    </w:p>
    <w:p w14:paraId="65C74058" w14:textId="77777777" w:rsidR="00A146C7" w:rsidRPr="00A146C7" w:rsidRDefault="00A146C7" w:rsidP="00A146C7">
      <w:pPr>
        <w:rPr>
          <w:rFonts w:ascii="Verdana" w:hAnsi="Verdana"/>
        </w:rPr>
      </w:pPr>
      <w:r w:rsidRPr="00A146C7">
        <w:rPr>
          <w:rFonts w:ascii="Verdana" w:hAnsi="Verdana"/>
        </w:rPr>
        <w:t xml:space="preserve">   Credit Monitoring Services: $________ ($_____ per affected individual × _____ individuals × _____ years)</w:t>
      </w:r>
    </w:p>
    <w:p w14:paraId="27FC52BA" w14:textId="77777777" w:rsidR="00A146C7" w:rsidRPr="00A146C7" w:rsidRDefault="00A146C7" w:rsidP="00A146C7">
      <w:pPr>
        <w:rPr>
          <w:rFonts w:ascii="Verdana" w:hAnsi="Verdana"/>
        </w:rPr>
      </w:pPr>
      <w:r w:rsidRPr="00A146C7">
        <w:rPr>
          <w:rFonts w:ascii="Verdana" w:hAnsi="Verdana"/>
        </w:rPr>
        <w:t xml:space="preserve">   Call Center Operations: $________ ($_____ per day × _____ days)</w:t>
      </w:r>
    </w:p>
    <w:p w14:paraId="15FE6C7C" w14:textId="77777777" w:rsidR="00A146C7" w:rsidRPr="00A146C7" w:rsidRDefault="00A146C7" w:rsidP="00A146C7">
      <w:pPr>
        <w:rPr>
          <w:rFonts w:ascii="Verdana" w:hAnsi="Verdana"/>
        </w:rPr>
      </w:pPr>
      <w:r w:rsidRPr="00A146C7">
        <w:rPr>
          <w:rFonts w:ascii="Verdana" w:hAnsi="Verdana"/>
        </w:rPr>
        <w:t xml:space="preserve">   Subtotal B: $________</w:t>
      </w:r>
    </w:p>
    <w:p w14:paraId="5C948C63" w14:textId="77777777" w:rsidR="00A146C7" w:rsidRPr="00A146C7" w:rsidRDefault="00A146C7" w:rsidP="00A146C7">
      <w:pPr>
        <w:rPr>
          <w:rFonts w:ascii="Verdana" w:hAnsi="Verdana"/>
        </w:rPr>
      </w:pPr>
    </w:p>
    <w:p w14:paraId="49DAACC6" w14:textId="77777777" w:rsidR="00A146C7" w:rsidRPr="00A146C7" w:rsidRDefault="00A146C7" w:rsidP="00A146C7">
      <w:pPr>
        <w:pStyle w:val="Heading3"/>
        <w:rPr>
          <w:rFonts w:ascii="Verdana" w:hAnsi="Verdana"/>
        </w:rPr>
      </w:pPr>
      <w:r w:rsidRPr="00A146C7">
        <w:rPr>
          <w:rFonts w:ascii="Verdana" w:hAnsi="Verdana"/>
        </w:rPr>
        <w:lastRenderedPageBreak/>
        <w:t>C. Legal &amp; Regulatory Costs</w:t>
      </w:r>
    </w:p>
    <w:p w14:paraId="6522F69A" w14:textId="77777777" w:rsidR="00A146C7" w:rsidRPr="00A146C7" w:rsidRDefault="00A146C7" w:rsidP="00A146C7">
      <w:pPr>
        <w:rPr>
          <w:rFonts w:ascii="Verdana" w:hAnsi="Verdana"/>
        </w:rPr>
      </w:pPr>
      <w:r w:rsidRPr="00A146C7">
        <w:rPr>
          <w:rFonts w:ascii="Verdana" w:hAnsi="Verdana"/>
        </w:rPr>
        <w:t xml:space="preserve">   Legal Consultation: $________ ($_____ per hour × _____ hours)</w:t>
      </w:r>
    </w:p>
    <w:p w14:paraId="095B6783" w14:textId="77777777" w:rsidR="00A146C7" w:rsidRPr="00A146C7" w:rsidRDefault="00A146C7" w:rsidP="00A146C7">
      <w:pPr>
        <w:rPr>
          <w:rFonts w:ascii="Verdana" w:hAnsi="Verdana"/>
        </w:rPr>
      </w:pPr>
      <w:r w:rsidRPr="00A146C7">
        <w:rPr>
          <w:rFonts w:ascii="Verdana" w:hAnsi="Verdana"/>
        </w:rPr>
        <w:t xml:space="preserve">   Regulatory Penalties: $________</w:t>
      </w:r>
    </w:p>
    <w:p w14:paraId="129EBFD8" w14:textId="77777777" w:rsidR="00A146C7" w:rsidRPr="00A146C7" w:rsidRDefault="00A146C7" w:rsidP="00A146C7">
      <w:pPr>
        <w:rPr>
          <w:rFonts w:ascii="Verdana" w:hAnsi="Verdana"/>
        </w:rPr>
      </w:pPr>
      <w:r w:rsidRPr="00A146C7">
        <w:rPr>
          <w:rFonts w:ascii="Verdana" w:hAnsi="Verdana"/>
        </w:rPr>
        <w:t xml:space="preserve">   Litigation/Settlement: $________</w:t>
      </w:r>
    </w:p>
    <w:p w14:paraId="6F327E3C" w14:textId="77777777" w:rsidR="00A146C7" w:rsidRPr="00A146C7" w:rsidRDefault="00A146C7" w:rsidP="00A146C7">
      <w:pPr>
        <w:rPr>
          <w:rFonts w:ascii="Verdana" w:hAnsi="Verdana"/>
        </w:rPr>
      </w:pPr>
      <w:r w:rsidRPr="00A146C7">
        <w:rPr>
          <w:rFonts w:ascii="Verdana" w:hAnsi="Verdana"/>
        </w:rPr>
        <w:t xml:space="preserve">   Subtotal C: $________</w:t>
      </w:r>
    </w:p>
    <w:p w14:paraId="7F21A98C" w14:textId="77777777" w:rsidR="00A146C7" w:rsidRPr="00A146C7" w:rsidRDefault="00A146C7" w:rsidP="00A146C7">
      <w:pPr>
        <w:rPr>
          <w:rFonts w:ascii="Verdana" w:hAnsi="Verdana"/>
        </w:rPr>
      </w:pPr>
    </w:p>
    <w:p w14:paraId="49725379" w14:textId="77777777" w:rsidR="00A146C7" w:rsidRPr="00A146C7" w:rsidRDefault="00A146C7" w:rsidP="00A146C7">
      <w:pPr>
        <w:pStyle w:val="Heading2"/>
        <w:rPr>
          <w:rFonts w:ascii="Verdana" w:hAnsi="Verdana"/>
        </w:rPr>
      </w:pPr>
      <w:r w:rsidRPr="00A146C7">
        <w:rPr>
          <w:rFonts w:ascii="Verdana" w:hAnsi="Verdana"/>
        </w:rPr>
        <w:t>PART 3: INDIRECT COST CALCULATION</w:t>
      </w:r>
    </w:p>
    <w:p w14:paraId="41F92D49" w14:textId="77777777" w:rsidR="00A146C7" w:rsidRPr="00A146C7" w:rsidRDefault="00A146C7" w:rsidP="00A146C7">
      <w:pPr>
        <w:pStyle w:val="Heading3"/>
        <w:rPr>
          <w:rFonts w:ascii="Verdana" w:hAnsi="Verdana"/>
        </w:rPr>
      </w:pPr>
      <w:r w:rsidRPr="00A146C7">
        <w:rPr>
          <w:rFonts w:ascii="Verdana" w:hAnsi="Verdana"/>
        </w:rPr>
        <w:t>D. Business Disruption</w:t>
      </w:r>
    </w:p>
    <w:p w14:paraId="0F4B2BAE" w14:textId="77777777" w:rsidR="00A146C7" w:rsidRPr="00A146C7" w:rsidRDefault="00A146C7" w:rsidP="00A146C7">
      <w:pPr>
        <w:rPr>
          <w:rFonts w:ascii="Verdana" w:hAnsi="Verdana"/>
        </w:rPr>
      </w:pPr>
      <w:r w:rsidRPr="00A146C7">
        <w:rPr>
          <w:rFonts w:ascii="Verdana" w:hAnsi="Verdana"/>
        </w:rPr>
        <w:t xml:space="preserve">   Revenue Loss: $________ ($_____ daily revenue × _____ days × _____% impact)</w:t>
      </w:r>
    </w:p>
    <w:p w14:paraId="51D763BD" w14:textId="77777777" w:rsidR="00A146C7" w:rsidRPr="00A146C7" w:rsidRDefault="00A146C7" w:rsidP="00A146C7">
      <w:pPr>
        <w:rPr>
          <w:rFonts w:ascii="Verdana" w:hAnsi="Verdana"/>
        </w:rPr>
      </w:pPr>
      <w:r w:rsidRPr="00A146C7">
        <w:rPr>
          <w:rFonts w:ascii="Verdana" w:hAnsi="Verdana"/>
        </w:rPr>
        <w:t xml:space="preserve">   Productivity Loss: $________ ($_____ average hourly cost × _____ employees × _____ hours)</w:t>
      </w:r>
    </w:p>
    <w:p w14:paraId="4F1A25F9" w14:textId="77777777" w:rsidR="00A146C7" w:rsidRPr="00A146C7" w:rsidRDefault="00A146C7" w:rsidP="00A146C7">
      <w:pPr>
        <w:rPr>
          <w:rFonts w:ascii="Verdana" w:hAnsi="Verdana"/>
        </w:rPr>
      </w:pPr>
      <w:r w:rsidRPr="00A146C7">
        <w:rPr>
          <w:rFonts w:ascii="Verdana" w:hAnsi="Verdana"/>
        </w:rPr>
        <w:t xml:space="preserve">   Third-party Contract Penalties: $________</w:t>
      </w:r>
    </w:p>
    <w:p w14:paraId="392F92E8" w14:textId="77777777" w:rsidR="00A146C7" w:rsidRPr="00A146C7" w:rsidRDefault="00A146C7" w:rsidP="00A146C7">
      <w:pPr>
        <w:rPr>
          <w:rFonts w:ascii="Verdana" w:hAnsi="Verdana"/>
        </w:rPr>
      </w:pPr>
      <w:r w:rsidRPr="00A146C7">
        <w:rPr>
          <w:rFonts w:ascii="Verdana" w:hAnsi="Verdana"/>
        </w:rPr>
        <w:t xml:space="preserve">   Subtotal D: $________</w:t>
      </w:r>
    </w:p>
    <w:p w14:paraId="712392C3" w14:textId="77777777" w:rsidR="00A146C7" w:rsidRPr="00A146C7" w:rsidRDefault="00A146C7" w:rsidP="00A146C7">
      <w:pPr>
        <w:rPr>
          <w:rFonts w:ascii="Verdana" w:hAnsi="Verdana"/>
        </w:rPr>
      </w:pPr>
    </w:p>
    <w:p w14:paraId="7CC243CA" w14:textId="77777777" w:rsidR="00A146C7" w:rsidRPr="00A146C7" w:rsidRDefault="00A146C7" w:rsidP="00A146C7">
      <w:pPr>
        <w:pStyle w:val="Heading3"/>
        <w:rPr>
          <w:rFonts w:ascii="Verdana" w:hAnsi="Verdana"/>
        </w:rPr>
      </w:pPr>
      <w:r w:rsidRPr="00A146C7">
        <w:rPr>
          <w:rFonts w:ascii="Verdana" w:hAnsi="Verdana"/>
        </w:rPr>
        <w:t>E. Reputational Damage</w:t>
      </w:r>
    </w:p>
    <w:p w14:paraId="43AF8D73" w14:textId="77777777" w:rsidR="00A146C7" w:rsidRPr="00A146C7" w:rsidRDefault="00A146C7" w:rsidP="00A146C7">
      <w:pPr>
        <w:rPr>
          <w:rFonts w:ascii="Verdana" w:hAnsi="Verdana"/>
        </w:rPr>
      </w:pPr>
      <w:r w:rsidRPr="00A146C7">
        <w:rPr>
          <w:rFonts w:ascii="Verdana" w:hAnsi="Verdana"/>
        </w:rPr>
        <w:t xml:space="preserve">   Customer Churn: $________ (_____ customers × $_____ customer lifetime value × _____% attrition rate)</w:t>
      </w:r>
    </w:p>
    <w:p w14:paraId="40D2525D" w14:textId="77777777" w:rsidR="00A146C7" w:rsidRPr="00A146C7" w:rsidRDefault="00A146C7" w:rsidP="00A146C7">
      <w:pPr>
        <w:rPr>
          <w:rFonts w:ascii="Verdana" w:hAnsi="Verdana"/>
        </w:rPr>
      </w:pPr>
      <w:r w:rsidRPr="00A146C7">
        <w:rPr>
          <w:rFonts w:ascii="Verdana" w:hAnsi="Verdana"/>
        </w:rPr>
        <w:t xml:space="preserve">   Brand Value Impact: $________</w:t>
      </w:r>
    </w:p>
    <w:p w14:paraId="5FAE8E9A" w14:textId="77777777" w:rsidR="00A146C7" w:rsidRPr="00A146C7" w:rsidRDefault="00A146C7" w:rsidP="00A146C7">
      <w:pPr>
        <w:rPr>
          <w:rFonts w:ascii="Verdana" w:hAnsi="Verdana"/>
        </w:rPr>
      </w:pPr>
      <w:r w:rsidRPr="00A146C7">
        <w:rPr>
          <w:rFonts w:ascii="Verdana" w:hAnsi="Verdana"/>
        </w:rPr>
        <w:t xml:space="preserve">   Subtotal E: $________</w:t>
      </w:r>
    </w:p>
    <w:p w14:paraId="46A19B76" w14:textId="77777777" w:rsidR="00A146C7" w:rsidRPr="00A146C7" w:rsidRDefault="00A146C7" w:rsidP="00A146C7">
      <w:pPr>
        <w:rPr>
          <w:rFonts w:ascii="Verdana" w:hAnsi="Verdana"/>
        </w:rPr>
      </w:pPr>
    </w:p>
    <w:p w14:paraId="40D5DED3" w14:textId="77777777" w:rsidR="00A146C7" w:rsidRPr="00A146C7" w:rsidRDefault="00A146C7" w:rsidP="00A146C7">
      <w:pPr>
        <w:pStyle w:val="Heading3"/>
        <w:rPr>
          <w:rFonts w:ascii="Verdana" w:hAnsi="Verdana"/>
        </w:rPr>
      </w:pPr>
      <w:r w:rsidRPr="00A146C7">
        <w:rPr>
          <w:rFonts w:ascii="Verdana" w:hAnsi="Verdana"/>
        </w:rPr>
        <w:t>F. Long-term Impact</w:t>
      </w:r>
    </w:p>
    <w:p w14:paraId="67D22023" w14:textId="77777777" w:rsidR="00A146C7" w:rsidRPr="00A146C7" w:rsidRDefault="00A146C7" w:rsidP="00A146C7">
      <w:pPr>
        <w:rPr>
          <w:rFonts w:ascii="Verdana" w:hAnsi="Verdana"/>
        </w:rPr>
      </w:pPr>
      <w:r w:rsidRPr="00A146C7">
        <w:rPr>
          <w:rFonts w:ascii="Verdana" w:hAnsi="Verdana"/>
        </w:rPr>
        <w:t xml:space="preserve">   Insurance Premium Increase: $________ per year × _____ years</w:t>
      </w:r>
    </w:p>
    <w:p w14:paraId="0327D69B" w14:textId="77777777" w:rsidR="00A146C7" w:rsidRPr="00A146C7" w:rsidRDefault="00A146C7" w:rsidP="00A146C7">
      <w:pPr>
        <w:rPr>
          <w:rFonts w:ascii="Verdana" w:hAnsi="Verdana"/>
        </w:rPr>
      </w:pPr>
      <w:r w:rsidRPr="00A146C7">
        <w:rPr>
          <w:rFonts w:ascii="Verdana" w:hAnsi="Verdana"/>
        </w:rPr>
        <w:t xml:space="preserve">   Credit Rating/Borrowing Cost Impact: $________</w:t>
      </w:r>
    </w:p>
    <w:p w14:paraId="2A609D66" w14:textId="77777777" w:rsidR="00A146C7" w:rsidRPr="00A146C7" w:rsidRDefault="00A146C7" w:rsidP="00A146C7">
      <w:pPr>
        <w:rPr>
          <w:rFonts w:ascii="Verdana" w:hAnsi="Verdana"/>
        </w:rPr>
      </w:pPr>
      <w:r w:rsidRPr="00A146C7">
        <w:rPr>
          <w:rFonts w:ascii="Verdana" w:hAnsi="Verdana"/>
        </w:rPr>
        <w:t xml:space="preserve">   Subtotal F: $________</w:t>
      </w:r>
    </w:p>
    <w:p w14:paraId="57832886" w14:textId="77777777" w:rsidR="00A146C7" w:rsidRPr="00A146C7" w:rsidRDefault="00A146C7" w:rsidP="00A146C7">
      <w:pPr>
        <w:rPr>
          <w:rFonts w:ascii="Verdana" w:hAnsi="Verdana"/>
        </w:rPr>
      </w:pPr>
    </w:p>
    <w:p w14:paraId="5DB67EAF" w14:textId="77777777" w:rsidR="00A146C7" w:rsidRPr="00A146C7" w:rsidRDefault="00A146C7" w:rsidP="00A146C7">
      <w:pPr>
        <w:pStyle w:val="Heading2"/>
        <w:rPr>
          <w:rFonts w:ascii="Verdana" w:hAnsi="Verdana"/>
        </w:rPr>
      </w:pPr>
      <w:r w:rsidRPr="00A146C7">
        <w:rPr>
          <w:rFonts w:ascii="Verdana" w:hAnsi="Verdana"/>
        </w:rPr>
        <w:t>PART 4: TOTAL IMPACT SUMMARY</w:t>
      </w:r>
    </w:p>
    <w:p w14:paraId="3D26EFE4" w14:textId="77777777" w:rsidR="00A146C7" w:rsidRPr="00A146C7" w:rsidRDefault="00A146C7" w:rsidP="00A146C7">
      <w:pPr>
        <w:rPr>
          <w:rFonts w:ascii="Verdana" w:hAnsi="Verdana"/>
        </w:rPr>
      </w:pPr>
      <w:r w:rsidRPr="00A146C7">
        <w:rPr>
          <w:rFonts w:ascii="Verdana" w:hAnsi="Verdana"/>
        </w:rPr>
        <w:t>Total Direct Costs (A+B+C): $________</w:t>
      </w:r>
    </w:p>
    <w:p w14:paraId="19CDE262" w14:textId="77777777" w:rsidR="00A146C7" w:rsidRPr="00A146C7" w:rsidRDefault="00A146C7" w:rsidP="00A146C7">
      <w:pPr>
        <w:rPr>
          <w:rFonts w:ascii="Verdana" w:hAnsi="Verdana"/>
        </w:rPr>
      </w:pPr>
      <w:r w:rsidRPr="00A146C7">
        <w:rPr>
          <w:rFonts w:ascii="Verdana" w:hAnsi="Verdana"/>
        </w:rPr>
        <w:t>Total Indirect Costs (D+E+F): $________</w:t>
      </w:r>
    </w:p>
    <w:p w14:paraId="0A729A4E" w14:textId="77777777" w:rsidR="00A146C7" w:rsidRPr="00A146C7" w:rsidRDefault="00A146C7" w:rsidP="00A146C7">
      <w:pPr>
        <w:rPr>
          <w:rFonts w:ascii="Verdana" w:hAnsi="Verdana"/>
        </w:rPr>
      </w:pPr>
      <w:r w:rsidRPr="00A146C7">
        <w:rPr>
          <w:rFonts w:ascii="Verdana" w:hAnsi="Verdana"/>
        </w:rPr>
        <w:t>TOTAL ESTIMATED IMPACT: $________</w:t>
      </w:r>
    </w:p>
    <w:p w14:paraId="69964780" w14:textId="77777777" w:rsidR="00A146C7" w:rsidRPr="00A146C7" w:rsidRDefault="00A146C7" w:rsidP="00A146C7">
      <w:pPr>
        <w:rPr>
          <w:rFonts w:ascii="Verdana" w:hAnsi="Verdana"/>
        </w:rPr>
      </w:pPr>
      <w:r w:rsidRPr="00A146C7">
        <w:rPr>
          <w:rFonts w:ascii="Verdana" w:hAnsi="Verdana"/>
        </w:rPr>
        <w:t>Confidence Level in Estimate: □ Low □ Medium □ High</w:t>
      </w:r>
    </w:p>
    <w:p w14:paraId="4541D6F0" w14:textId="77777777" w:rsidR="00A146C7" w:rsidRPr="00A146C7" w:rsidRDefault="00A146C7" w:rsidP="00A146C7">
      <w:pPr>
        <w:rPr>
          <w:rFonts w:ascii="Verdana" w:hAnsi="Verdana"/>
        </w:rPr>
      </w:pPr>
    </w:p>
    <w:p w14:paraId="09DF7C13" w14:textId="77777777" w:rsidR="00A146C7" w:rsidRPr="00A146C7" w:rsidRDefault="00A146C7" w:rsidP="00A146C7">
      <w:pPr>
        <w:pStyle w:val="Heading2"/>
        <w:rPr>
          <w:rFonts w:ascii="Verdana" w:hAnsi="Verdana"/>
        </w:rPr>
      </w:pPr>
      <w:r w:rsidRPr="00A146C7">
        <w:rPr>
          <w:rFonts w:ascii="Verdana" w:hAnsi="Verdana"/>
        </w:rPr>
        <w:t>PART 5: PREVENTION/MITIGATION ANALYSIS</w:t>
      </w:r>
    </w:p>
    <w:p w14:paraId="5DA791EF" w14:textId="77777777" w:rsidR="00A146C7" w:rsidRPr="00A146C7" w:rsidRDefault="00A146C7" w:rsidP="00A146C7">
      <w:pPr>
        <w:rPr>
          <w:rFonts w:ascii="Verdana" w:hAnsi="Verdana"/>
        </w:rPr>
      </w:pPr>
      <w:r w:rsidRPr="00A146C7">
        <w:rPr>
          <w:rFonts w:ascii="Verdana" w:hAnsi="Verdana"/>
        </w:rPr>
        <w:t>Proposed Security Investment: $________</w:t>
      </w:r>
    </w:p>
    <w:p w14:paraId="00965E09" w14:textId="77777777" w:rsidR="00A146C7" w:rsidRPr="00A146C7" w:rsidRDefault="00A146C7" w:rsidP="00A146C7">
      <w:pPr>
        <w:rPr>
          <w:rFonts w:ascii="Verdana" w:hAnsi="Verdana"/>
        </w:rPr>
      </w:pPr>
      <w:r w:rsidRPr="00A146C7">
        <w:rPr>
          <w:rFonts w:ascii="Verdana" w:hAnsi="Verdana"/>
        </w:rPr>
        <w:t xml:space="preserve">Estimated Risk Reduction: _____% </w:t>
      </w:r>
    </w:p>
    <w:p w14:paraId="23A23B70" w14:textId="77777777" w:rsidR="00A146C7" w:rsidRPr="00A146C7" w:rsidRDefault="00A146C7" w:rsidP="00A146C7">
      <w:pPr>
        <w:rPr>
          <w:rFonts w:ascii="Verdana" w:hAnsi="Verdana"/>
        </w:rPr>
      </w:pPr>
      <w:r w:rsidRPr="00A146C7">
        <w:rPr>
          <w:rFonts w:ascii="Verdana" w:hAnsi="Verdana"/>
        </w:rPr>
        <w:t>Return on Security Investment: _____× (Total Impact × Risk Reduction ÷ Security Investment)</w:t>
      </w:r>
    </w:p>
    <w:p w14:paraId="21CF0C0F" w14:textId="77777777" w:rsidR="00A146C7" w:rsidRPr="00A146C7" w:rsidRDefault="00A146C7" w:rsidP="00A146C7">
      <w:pPr>
        <w:rPr>
          <w:rFonts w:ascii="Verdana" w:hAnsi="Verdana"/>
        </w:rPr>
      </w:pPr>
    </w:p>
    <w:p w14:paraId="1F0E6EA9" w14:textId="77777777" w:rsidR="00A146C7" w:rsidRPr="00A146C7" w:rsidRDefault="00A146C7" w:rsidP="00A146C7">
      <w:pPr>
        <w:pStyle w:val="Heading2"/>
        <w:rPr>
          <w:rFonts w:ascii="Verdana" w:hAnsi="Verdana"/>
        </w:rPr>
      </w:pPr>
      <w:r w:rsidRPr="00A146C7">
        <w:rPr>
          <w:rFonts w:ascii="Verdana" w:hAnsi="Verdana"/>
        </w:rPr>
        <w:t xml:space="preserve">IMPLEMENTATION TIPS: </w:t>
      </w:r>
    </w:p>
    <w:p w14:paraId="07B80501" w14:textId="77777777" w:rsidR="00A146C7" w:rsidRPr="00A146C7" w:rsidRDefault="00A146C7" w:rsidP="00A146C7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A146C7">
        <w:rPr>
          <w:rFonts w:ascii="Verdana" w:hAnsi="Verdana"/>
        </w:rPr>
        <w:t>Start with direct costs where data is more readily available, then progressively add indirect costs as your estimation capabilities mature</w:t>
      </w:r>
    </w:p>
    <w:p w14:paraId="39A4AAA7" w14:textId="77777777" w:rsidR="00A146C7" w:rsidRPr="00A146C7" w:rsidRDefault="00A146C7" w:rsidP="00A146C7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A146C7">
        <w:rPr>
          <w:rFonts w:ascii="Verdana" w:hAnsi="Verdana"/>
        </w:rPr>
        <w:t>Use industry benchmark reports and past incidents at similar organizations to inform your estimates</w:t>
      </w:r>
    </w:p>
    <w:p w14:paraId="7D339C19" w14:textId="77777777" w:rsidR="00A146C7" w:rsidRPr="00A146C7" w:rsidRDefault="00A146C7" w:rsidP="00A146C7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A146C7">
        <w:rPr>
          <w:rFonts w:ascii="Verdana" w:hAnsi="Verdana"/>
        </w:rPr>
        <w:t>Document your assumptions clearly to build credibility with business stakeholders</w:t>
      </w:r>
    </w:p>
    <w:p w14:paraId="7068BC68" w14:textId="77777777" w:rsidR="005A3C36" w:rsidRPr="00A146C7" w:rsidRDefault="005A3C36" w:rsidP="00A146C7">
      <w:pPr>
        <w:rPr>
          <w:rFonts w:ascii="Verdana" w:hAnsi="Verdana"/>
        </w:rPr>
      </w:pPr>
    </w:p>
    <w:sectPr w:rsidR="005A3C36" w:rsidRPr="00A146C7" w:rsidSect="00971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7BAFA" w14:textId="77777777" w:rsidR="0047747A" w:rsidRDefault="0047747A" w:rsidP="005A3C36">
      <w:pPr>
        <w:spacing w:after="0" w:line="240" w:lineRule="auto"/>
      </w:pPr>
      <w:r>
        <w:separator/>
      </w:r>
    </w:p>
  </w:endnote>
  <w:endnote w:type="continuationSeparator" w:id="0">
    <w:p w14:paraId="328FF89A" w14:textId="77777777" w:rsidR="0047747A" w:rsidRDefault="0047747A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3D978" w14:textId="77777777" w:rsidR="001C350B" w:rsidRDefault="001C35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D16BB" w14:textId="7DA5AD4D" w:rsidR="005A3C36" w:rsidRPr="005A3C36" w:rsidRDefault="001C350B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8DA2A" w14:textId="77777777" w:rsidR="001C350B" w:rsidRDefault="001C35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6365B" w14:textId="77777777" w:rsidR="0047747A" w:rsidRDefault="0047747A" w:rsidP="005A3C36">
      <w:pPr>
        <w:spacing w:after="0" w:line="240" w:lineRule="auto"/>
      </w:pPr>
      <w:r>
        <w:separator/>
      </w:r>
    </w:p>
  </w:footnote>
  <w:footnote w:type="continuationSeparator" w:id="0">
    <w:p w14:paraId="195D09F9" w14:textId="77777777" w:rsidR="0047747A" w:rsidRDefault="0047747A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4D0ED" w14:textId="77777777" w:rsidR="001C350B" w:rsidRDefault="001C35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8EFB0" w14:textId="19C53529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A146C7">
      <w:rPr>
        <w:rFonts w:ascii="Verdana" w:hAnsi="Verdana"/>
      </w:rPr>
      <w:t>3</w:t>
    </w:r>
    <w:r>
      <w:rPr>
        <w:rFonts w:ascii="Verdana" w:hAnsi="Verdana"/>
      </w:rPr>
      <w:t xml:space="preserve"> 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1AA19" w14:textId="77777777" w:rsidR="001C350B" w:rsidRDefault="001C35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E7D3D"/>
    <w:multiLevelType w:val="hybridMultilevel"/>
    <w:tmpl w:val="9F04E74C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23608DDA">
      <w:start w:val="3"/>
      <w:numFmt w:val="bullet"/>
      <w:lvlText w:val=""/>
      <w:lvlJc w:val="left"/>
      <w:pPr>
        <w:ind w:left="2160" w:hanging="720"/>
      </w:pPr>
      <w:rPr>
        <w:rFonts w:ascii="Symbol" w:eastAsiaTheme="minorHAnsi" w:hAnsi="Symbol" w:cstheme="minorBidi" w:hint="default"/>
      </w:rPr>
    </w:lvl>
    <w:lvl w:ilvl="2" w:tplc="01124AF2">
      <w:start w:val="3"/>
      <w:numFmt w:val="bullet"/>
      <w:lvlText w:val="-"/>
      <w:lvlJc w:val="left"/>
      <w:pPr>
        <w:ind w:left="2520" w:hanging="360"/>
      </w:pPr>
      <w:rPr>
        <w:rFonts w:ascii="Aptos" w:eastAsiaTheme="minorHAnsi" w:hAnsi="Aptos" w:cstheme="minorBidi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321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6C7"/>
    <w:rsid w:val="000756A1"/>
    <w:rsid w:val="001C350B"/>
    <w:rsid w:val="002A6616"/>
    <w:rsid w:val="002B75FE"/>
    <w:rsid w:val="0047747A"/>
    <w:rsid w:val="004B29F0"/>
    <w:rsid w:val="00543E0E"/>
    <w:rsid w:val="005A3C36"/>
    <w:rsid w:val="007003A7"/>
    <w:rsid w:val="007C7472"/>
    <w:rsid w:val="0097167D"/>
    <w:rsid w:val="00A146C7"/>
    <w:rsid w:val="00A80303"/>
    <w:rsid w:val="00B120FE"/>
    <w:rsid w:val="00B56A81"/>
    <w:rsid w:val="00EF110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6DEDB5"/>
  <w15:chartTrackingRefBased/>
  <w15:docId w15:val="{21F0B0AA-8314-4CD7-90CB-CA85E1F40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6C7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character" w:styleId="Hyperlink">
    <w:name w:val="Hyperlink"/>
    <w:basedOn w:val="DefaultParagraphFont"/>
    <w:uiPriority w:val="99"/>
    <w:unhideWhenUsed/>
    <w:rsid w:val="001C350B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C350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%20-%20better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 - better margins.dotx</Template>
  <TotalTime>2</TotalTime>
  <Pages>3</Pages>
  <Words>402</Words>
  <Characters>2297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13</vt:i4>
      </vt:variant>
    </vt:vector>
  </HeadingPairs>
  <TitlesOfParts>
    <vt:vector size="14" baseType="lpstr">
      <vt:lpstr>Chapter #: (NAME)</vt:lpstr>
      <vt:lpstr>Business Impact Quantification Calculator</vt:lpstr>
      <vt:lpstr>    PART 1: SCENARIO DEFINITION</vt:lpstr>
      <vt:lpstr>    PART 2: DIRECT COST CALCULATION</vt:lpstr>
      <vt:lpstr>        A. Incident Response Costs</vt:lpstr>
      <vt:lpstr>        B. Notification &amp; Customer Protection</vt:lpstr>
      <vt:lpstr>        C. Legal &amp; Regulatory Costs</vt:lpstr>
      <vt:lpstr>    PART 3: INDIRECT COST CALCULATION</vt:lpstr>
      <vt:lpstr>        D. Business Disruption</vt:lpstr>
      <vt:lpstr>        E. Reputational Damage</vt:lpstr>
      <vt:lpstr>        F. Long-term Impact</vt:lpstr>
      <vt:lpstr>    PART 4: TOTAL IMPACT SUMMARY</vt:lpstr>
      <vt:lpstr>    PART 5: PREVENTION/MITIGATION ANALYSIS</vt:lpstr>
      <vt:lpstr>    IMPLEMENTATION TIPS: </vt:lpstr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3: Business Impact Quantification Calculator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2</cp:revision>
  <dcterms:created xsi:type="dcterms:W3CDTF">2025-08-25T17:36:00Z</dcterms:created>
  <dcterms:modified xsi:type="dcterms:W3CDTF">2026-05-19T20:00:00Z</dcterms:modified>
</cp:coreProperties>
</file>